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221"/>
        <w:gridCol w:w="5210"/>
        <w:gridCol w:w="5148"/>
        <w:gridCol w:w="221"/>
      </w:tblGrid>
      <w:tr w:rsidR="00265218" w:rsidRPr="00410E03" w:rsidTr="00EC5374">
        <w:trPr>
          <w:trHeight w:val="1011"/>
        </w:trPr>
        <w:tc>
          <w:tcPr>
            <w:tcW w:w="102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  <w:tc>
          <w:tcPr>
            <w:tcW w:w="2364" w:type="pct"/>
            <w:shd w:val="clear" w:color="auto" w:fill="505046" w:themeFill="text2"/>
            <w:vAlign w:val="center"/>
          </w:tcPr>
          <w:p w:rsidR="00265218" w:rsidRPr="00410E03" w:rsidRDefault="00B25151" w:rsidP="005C5080">
            <w:pPr>
              <w:pStyle w:val="Title"/>
            </w:pPr>
            <w:proofErr w:type="spellStart"/>
            <w:r>
              <w:t>Olde</w:t>
            </w:r>
            <w:proofErr w:type="spellEnd"/>
            <w:r>
              <w:t xml:space="preserve"> </w:t>
            </w:r>
            <w:proofErr w:type="spellStart"/>
            <w:r w:rsidR="005C5080">
              <w:t>Tyme</w:t>
            </w:r>
            <w:proofErr w:type="spellEnd"/>
            <w:r w:rsidR="005C5080">
              <w:t xml:space="preserve"> Market</w:t>
            </w:r>
            <w:r w:rsidR="00474C24">
              <w:t xml:space="preserve"> Registration</w:t>
            </w:r>
          </w:p>
        </w:tc>
        <w:tc>
          <w:tcPr>
            <w:tcW w:w="2432" w:type="pct"/>
            <w:shd w:val="clear" w:color="auto" w:fill="auto"/>
          </w:tcPr>
          <w:p w:rsidR="00265218" w:rsidRDefault="004E1526" w:rsidP="00CF31BB">
            <w:pPr>
              <w:pStyle w:val="Title"/>
              <w:rPr>
                <w:color w:val="FF0000"/>
              </w:rPr>
            </w:pPr>
            <w:r w:rsidRPr="004E1526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Checks Payable to</w:t>
            </w:r>
            <w:r w:rsidRPr="004E1526">
              <w:rPr>
                <w:rFonts w:ascii="Arial" w:hAnsi="Arial" w:cs="Arial"/>
                <w:color w:val="auto"/>
                <w:sz w:val="22"/>
                <w:szCs w:val="22"/>
              </w:rPr>
              <w:t>:</w:t>
            </w:r>
            <w:r w:rsidRPr="004E1526">
              <w:rPr>
                <w:color w:val="auto"/>
              </w:rPr>
              <w:t xml:space="preserve"> </w:t>
            </w:r>
            <w:r>
              <w:rPr>
                <w:color w:val="FF0000"/>
              </w:rPr>
              <w:t>Dillsburg Community Fair Association</w:t>
            </w:r>
          </w:p>
          <w:p w:rsidR="004E1526" w:rsidRDefault="004E1526" w:rsidP="004E1526">
            <w:r>
              <w:t xml:space="preserve">Mail to:  Kelley Moyer </w:t>
            </w:r>
            <w:proofErr w:type="spellStart"/>
            <w:r>
              <w:t>Schwille</w:t>
            </w:r>
            <w:proofErr w:type="spellEnd"/>
          </w:p>
          <w:p w:rsidR="004E1526" w:rsidRPr="004E1526" w:rsidRDefault="004E1526" w:rsidP="004E1526">
            <w:r>
              <w:t>12 Triplett Court, Dillsburg, PA 17019</w:t>
            </w:r>
          </w:p>
        </w:tc>
        <w:tc>
          <w:tcPr>
            <w:tcW w:w="103" w:type="pct"/>
            <w:shd w:val="clear" w:color="auto" w:fill="auto"/>
          </w:tcPr>
          <w:p w:rsidR="00265218" w:rsidRPr="00410E03" w:rsidRDefault="00265218" w:rsidP="00CF31BB">
            <w:pPr>
              <w:pStyle w:val="Title"/>
            </w:pPr>
          </w:p>
        </w:tc>
      </w:tr>
      <w:tr w:rsidR="00BC1B68" w:rsidRPr="00410E03" w:rsidTr="00EC5374">
        <w:trPr>
          <w:trHeight w:val="296"/>
        </w:trPr>
        <w:tc>
          <w:tcPr>
            <w:tcW w:w="102" w:type="pct"/>
            <w:shd w:val="clear" w:color="auto" w:fill="auto"/>
          </w:tcPr>
          <w:p w:rsidR="00BC1B68" w:rsidRPr="00410E03" w:rsidRDefault="00BC1B68" w:rsidP="00915359"/>
        </w:tc>
        <w:tc>
          <w:tcPr>
            <w:tcW w:w="4795" w:type="pct"/>
            <w:gridSpan w:val="2"/>
            <w:shd w:val="clear" w:color="auto" w:fill="auto"/>
          </w:tcPr>
          <w:p w:rsidR="00BC1B68" w:rsidRPr="00410E03" w:rsidRDefault="00BC1B68" w:rsidP="00915359"/>
        </w:tc>
        <w:tc>
          <w:tcPr>
            <w:tcW w:w="103" w:type="pct"/>
            <w:shd w:val="clear" w:color="auto" w:fill="auto"/>
          </w:tcPr>
          <w:p w:rsidR="00BC1B68" w:rsidRPr="00410E03" w:rsidRDefault="00BC1B68" w:rsidP="00915359"/>
        </w:tc>
      </w:tr>
      <w:tr w:rsidR="00265218" w:rsidRPr="00410E03" w:rsidTr="00EC5374">
        <w:trPr>
          <w:trHeight w:val="10199"/>
        </w:trPr>
        <w:tc>
          <w:tcPr>
            <w:tcW w:w="102" w:type="pct"/>
            <w:shd w:val="clear" w:color="auto" w:fill="auto"/>
          </w:tcPr>
          <w:p w:rsidR="00265218" w:rsidRPr="00410E03" w:rsidRDefault="00265218" w:rsidP="00CF31BB"/>
        </w:tc>
        <w:tc>
          <w:tcPr>
            <w:tcW w:w="4795" w:type="pct"/>
            <w:gridSpan w:val="2"/>
            <w:shd w:val="clear" w:color="auto" w:fill="auto"/>
          </w:tcPr>
          <w:tbl>
            <w:tblPr>
              <w:tblStyle w:val="TableGrid"/>
              <w:tblW w:w="10856" w:type="dxa"/>
              <w:tblInd w:w="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413"/>
              <w:gridCol w:w="325"/>
              <w:gridCol w:w="678"/>
              <w:gridCol w:w="295"/>
              <w:gridCol w:w="30"/>
              <w:gridCol w:w="1624"/>
              <w:gridCol w:w="325"/>
              <w:gridCol w:w="1467"/>
              <w:gridCol w:w="265"/>
              <w:gridCol w:w="60"/>
              <w:gridCol w:w="3374"/>
            </w:tblGrid>
            <w:tr w:rsidR="00C50E6D" w:rsidRPr="00410E03" w:rsidTr="00EC5374">
              <w:trPr>
                <w:trHeight w:val="156"/>
              </w:trPr>
              <w:tc>
                <w:tcPr>
                  <w:tcW w:w="2413" w:type="dxa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  <w:tc>
                <w:tcPr>
                  <w:tcW w:w="325" w:type="dxa"/>
                  <w:tcBorders>
                    <w:left w:val="nil"/>
                  </w:tcBorders>
                </w:tcPr>
                <w:p w:rsidR="00C50E6D" w:rsidRPr="00410E03" w:rsidRDefault="00C50E6D" w:rsidP="00915359"/>
              </w:tc>
              <w:tc>
                <w:tcPr>
                  <w:tcW w:w="8117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:rsidR="00C50E6D" w:rsidRPr="00410E03" w:rsidRDefault="00C50E6D" w:rsidP="00915359"/>
              </w:tc>
            </w:tr>
            <w:tr w:rsidR="00C50E6D" w:rsidRPr="009F4149" w:rsidTr="00EC5374">
              <w:trPr>
                <w:trHeight w:val="364"/>
              </w:trPr>
              <w:tc>
                <w:tcPr>
                  <w:tcW w:w="2413" w:type="dxa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A13B49" w:rsidP="009F4149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D947346F5EA54904ABBFBF5DCA5E708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25" w:type="dxa"/>
                </w:tcPr>
                <w:p w:rsidR="00C50E6D" w:rsidRPr="009F4149" w:rsidRDefault="00C50E6D" w:rsidP="009F4149">
                  <w:pPr>
                    <w:pStyle w:val="BoldText"/>
                  </w:pPr>
                </w:p>
              </w:tc>
              <w:tc>
                <w:tcPr>
                  <w:tcW w:w="8117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:rsidR="00C50E6D" w:rsidRPr="009F4149" w:rsidRDefault="00A13B49" w:rsidP="005C5080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B9B50302627743D9BDC0A374CA6FAF2A"/>
                      </w:placeholder>
                      <w15:appearance w15:val="hidden"/>
                      <w:text/>
                    </w:sdtPr>
                    <w:sdtEndPr/>
                    <w:sdtContent>
                      <w:r w:rsidR="005C5080">
                        <w:t>Vendor Name</w:t>
                      </w:r>
                    </w:sdtContent>
                  </w:sdt>
                </w:p>
              </w:tc>
            </w:tr>
            <w:tr w:rsidR="00A3321A" w:rsidRPr="00410E03" w:rsidTr="00EC5374">
              <w:trPr>
                <w:trHeight w:val="377"/>
              </w:trPr>
              <w:tc>
                <w:tcPr>
                  <w:tcW w:w="5365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  <w:tc>
                <w:tcPr>
                  <w:tcW w:w="325" w:type="dxa"/>
                  <w:tcBorders>
                    <w:left w:val="nil"/>
                  </w:tcBorders>
                </w:tcPr>
                <w:p w:rsidR="00A3321A" w:rsidRPr="00410E03" w:rsidRDefault="00A3321A" w:rsidP="00915359"/>
              </w:tc>
              <w:tc>
                <w:tcPr>
                  <w:tcW w:w="516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A3321A" w:rsidRPr="00410E03" w:rsidRDefault="00A3321A" w:rsidP="00915359"/>
              </w:tc>
            </w:tr>
            <w:tr w:rsidR="00E141F4" w:rsidRPr="009F4149" w:rsidTr="00EC5374">
              <w:trPr>
                <w:trHeight w:val="423"/>
              </w:trPr>
              <w:tc>
                <w:tcPr>
                  <w:tcW w:w="5365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5C5080" w:rsidP="005C5080">
                  <w:pPr>
                    <w:pStyle w:val="BoldText"/>
                  </w:pPr>
                  <w:r>
                    <w:t>Name of Business/Non Profit</w:t>
                  </w:r>
                </w:p>
              </w:tc>
              <w:tc>
                <w:tcPr>
                  <w:tcW w:w="325" w:type="dxa"/>
                </w:tcPr>
                <w:p w:rsidR="00E141F4" w:rsidRPr="009F4149" w:rsidRDefault="00E141F4" w:rsidP="009F4149">
                  <w:pPr>
                    <w:pStyle w:val="BoldText"/>
                  </w:pPr>
                </w:p>
              </w:tc>
              <w:tc>
                <w:tcPr>
                  <w:tcW w:w="516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E141F4" w:rsidRPr="009F4149" w:rsidRDefault="00E141F4" w:rsidP="005C5080">
                  <w:pPr>
                    <w:pStyle w:val="BoldText"/>
                  </w:pPr>
                </w:p>
              </w:tc>
            </w:tr>
            <w:tr w:rsidR="00E141F4" w:rsidRPr="00410E03" w:rsidTr="00EC5374">
              <w:trPr>
                <w:trHeight w:val="369"/>
              </w:trPr>
              <w:tc>
                <w:tcPr>
                  <w:tcW w:w="10856" w:type="dxa"/>
                  <w:gridSpan w:val="11"/>
                  <w:tcBorders>
                    <w:top w:val="single" w:sz="24" w:space="0" w:color="505046" w:themeColor="text2"/>
                    <w:bottom w:val="single" w:sz="24" w:space="0" w:color="505046" w:themeColor="text2"/>
                  </w:tcBorders>
                  <w:shd w:val="clear" w:color="auto" w:fill="F2F2F2" w:themeFill="background1" w:themeFillShade="F2"/>
                  <w:vAlign w:val="center"/>
                </w:tcPr>
                <w:p w:rsidR="00E141F4" w:rsidRPr="00410E03" w:rsidRDefault="00E141F4" w:rsidP="005C5080">
                  <w:pPr>
                    <w:pStyle w:val="BlueBoldText"/>
                  </w:pPr>
                </w:p>
              </w:tc>
            </w:tr>
            <w:tr w:rsidR="00E141F4" w:rsidRPr="00410E03" w:rsidTr="00EC5374">
              <w:trPr>
                <w:trHeight w:val="52"/>
              </w:trPr>
              <w:tc>
                <w:tcPr>
                  <w:tcW w:w="10856" w:type="dxa"/>
                  <w:gridSpan w:val="11"/>
                  <w:tcBorders>
                    <w:top w:val="single" w:sz="24" w:space="0" w:color="505046" w:themeColor="text2"/>
                  </w:tcBorders>
                </w:tcPr>
                <w:p w:rsidR="00E141F4" w:rsidRPr="00410E03" w:rsidRDefault="00E141F4" w:rsidP="00915359"/>
              </w:tc>
            </w:tr>
            <w:tr w:rsidR="00E61D15" w:rsidRPr="00410E03" w:rsidTr="00EC5374">
              <w:trPr>
                <w:trHeight w:val="386"/>
              </w:trPr>
              <w:tc>
                <w:tcPr>
                  <w:tcW w:w="34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25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4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25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371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301A2" w:rsidRPr="009F4149" w:rsidTr="00EC5374">
              <w:trPr>
                <w:trHeight w:val="322"/>
              </w:trPr>
              <w:tc>
                <w:tcPr>
                  <w:tcW w:w="3711" w:type="dxa"/>
                  <w:gridSpan w:val="4"/>
                </w:tcPr>
                <w:p w:rsidR="00E301A2" w:rsidRPr="009F4149" w:rsidRDefault="00A13B49" w:rsidP="009F4149">
                  <w:pPr>
                    <w:pStyle w:val="BoldText"/>
                  </w:pPr>
                  <w:sdt>
                    <w:sdtPr>
                      <w:id w:val="1601451819"/>
                      <w:placeholder>
                        <w:docPart w:val="50697C788D8E417092907FFBF4CA8C9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Home Phone</w:t>
                      </w:r>
                    </w:sdtContent>
                  </w:sdt>
                </w:p>
              </w:tc>
              <w:tc>
                <w:tcPr>
                  <w:tcW w:w="3711" w:type="dxa"/>
                  <w:gridSpan w:val="5"/>
                </w:tcPr>
                <w:p w:rsidR="00E301A2" w:rsidRPr="009F4149" w:rsidRDefault="00A13B49" w:rsidP="009F4149">
                  <w:pPr>
                    <w:pStyle w:val="BoldText"/>
                  </w:pPr>
                  <w:sdt>
                    <w:sdtPr>
                      <w:id w:val="484062169"/>
                      <w:placeholder>
                        <w:docPart w:val="8E3D6C02B9044E369CEC3860411443A8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Cell Phone</w:t>
                      </w:r>
                    </w:sdtContent>
                  </w:sdt>
                </w:p>
              </w:tc>
              <w:tc>
                <w:tcPr>
                  <w:tcW w:w="3432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:rsidR="00E301A2" w:rsidRPr="009F4149" w:rsidRDefault="00A13B49" w:rsidP="009F4149">
                  <w:pPr>
                    <w:pStyle w:val="BoldText"/>
                  </w:pPr>
                  <w:sdt>
                    <w:sdtPr>
                      <w:id w:val="266198939"/>
                      <w:placeholder>
                        <w:docPart w:val="C376A8E769F046BCA32FF6E98A0A37A5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Email Address</w:t>
                      </w:r>
                    </w:sdtContent>
                  </w:sdt>
                </w:p>
              </w:tc>
            </w:tr>
            <w:tr w:rsidR="00E61D15" w:rsidRPr="00410E03" w:rsidTr="00EC5374">
              <w:trPr>
                <w:trHeight w:val="386"/>
              </w:trPr>
              <w:tc>
                <w:tcPr>
                  <w:tcW w:w="10856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EC5374">
              <w:trPr>
                <w:trHeight w:val="322"/>
              </w:trPr>
              <w:tc>
                <w:tcPr>
                  <w:tcW w:w="10856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A13B49" w:rsidP="0035052D">
                  <w:pPr>
                    <w:pStyle w:val="BoldText"/>
                  </w:pPr>
                  <w:sdt>
                    <w:sdtPr>
                      <w:id w:val="-181676382"/>
                      <w:placeholder>
                        <w:docPart w:val="6FA7CB74772D43A0B0471F7E319A3CF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410E03">
                        <w:t>Address</w:t>
                      </w:r>
                    </w:sdtContent>
                  </w:sdt>
                </w:p>
              </w:tc>
            </w:tr>
            <w:tr w:rsidR="00E61D15" w:rsidRPr="00410E03" w:rsidTr="00EC5374">
              <w:trPr>
                <w:trHeight w:val="322"/>
              </w:trPr>
              <w:tc>
                <w:tcPr>
                  <w:tcW w:w="34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25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4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  <w:tc>
                <w:tcPr>
                  <w:tcW w:w="325" w:type="dxa"/>
                  <w:gridSpan w:val="2"/>
                </w:tcPr>
                <w:p w:rsidR="00E61D15" w:rsidRPr="00410E03" w:rsidRDefault="00E61D15" w:rsidP="00915359"/>
              </w:tc>
              <w:tc>
                <w:tcPr>
                  <w:tcW w:w="3371" w:type="dxa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9F4149" w:rsidTr="00EC5374">
              <w:trPr>
                <w:trHeight w:val="322"/>
              </w:trPr>
              <w:tc>
                <w:tcPr>
                  <w:tcW w:w="34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A13B49" w:rsidP="009F4149">
                  <w:pPr>
                    <w:pStyle w:val="BoldText"/>
                  </w:pPr>
                  <w:sdt>
                    <w:sdtPr>
                      <w:id w:val="-1148971649"/>
                      <w:placeholder>
                        <w:docPart w:val="66C5FB962E9F4B8A88AE0DBD3AF26CF2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City</w:t>
                      </w:r>
                    </w:sdtContent>
                  </w:sdt>
                </w:p>
              </w:tc>
              <w:tc>
                <w:tcPr>
                  <w:tcW w:w="325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4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A13B49" w:rsidP="009F4149">
                  <w:pPr>
                    <w:pStyle w:val="BoldText"/>
                  </w:pPr>
                  <w:sdt>
                    <w:sdtPr>
                      <w:id w:val="1167049310"/>
                      <w:placeholder>
                        <w:docPart w:val="82F3EA9D28BD4A0D82D1D92D88EA05FE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State.</w:t>
                      </w:r>
                    </w:sdtContent>
                  </w:sdt>
                </w:p>
              </w:tc>
              <w:tc>
                <w:tcPr>
                  <w:tcW w:w="325" w:type="dxa"/>
                  <w:gridSpan w:val="2"/>
                </w:tcPr>
                <w:p w:rsidR="00E61D15" w:rsidRPr="009F4149" w:rsidRDefault="00E61D15" w:rsidP="009F4149">
                  <w:pPr>
                    <w:pStyle w:val="BoldText"/>
                  </w:pPr>
                </w:p>
              </w:tc>
              <w:tc>
                <w:tcPr>
                  <w:tcW w:w="3371" w:type="dxa"/>
                  <w:tcBorders>
                    <w:top w:val="single" w:sz="4" w:space="0" w:color="808080" w:themeColor="background1" w:themeShade="80"/>
                  </w:tcBorders>
                </w:tcPr>
                <w:p w:rsidR="00E61D15" w:rsidRPr="009F4149" w:rsidRDefault="00A13B49" w:rsidP="009F4149">
                  <w:pPr>
                    <w:pStyle w:val="BoldText"/>
                  </w:pPr>
                  <w:sdt>
                    <w:sdtPr>
                      <w:id w:val="-719584446"/>
                      <w:placeholder>
                        <w:docPart w:val="6375EC8497AE4E6B942995A0558C0D9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ZIP Code</w:t>
                      </w:r>
                    </w:sdtContent>
                  </w:sdt>
                </w:p>
              </w:tc>
            </w:tr>
            <w:tr w:rsidR="00E61D15" w:rsidRPr="00410E03" w:rsidTr="00EC5374">
              <w:trPr>
                <w:trHeight w:val="322"/>
              </w:trPr>
              <w:tc>
                <w:tcPr>
                  <w:tcW w:w="10856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:rsidR="00E61D15" w:rsidRPr="00410E03" w:rsidRDefault="00E61D15" w:rsidP="00915359"/>
              </w:tc>
            </w:tr>
            <w:tr w:rsidR="00E61D15" w:rsidRPr="00410E03" w:rsidTr="00EC5374">
              <w:trPr>
                <w:trHeight w:val="322"/>
              </w:trPr>
              <w:tc>
                <w:tcPr>
                  <w:tcW w:w="10856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:rsidR="00E61D15" w:rsidRPr="00410E03" w:rsidRDefault="005C5080" w:rsidP="005C5080">
                  <w:pPr>
                    <w:pStyle w:val="BoldText"/>
                  </w:pPr>
                  <w:r>
                    <w:t>Description of Business/ items selling</w:t>
                  </w:r>
                </w:p>
              </w:tc>
            </w:tr>
            <w:tr w:rsidR="00915359" w:rsidRPr="00410E03" w:rsidTr="00EC5374">
              <w:trPr>
                <w:trHeight w:val="322"/>
              </w:trPr>
              <w:tc>
                <w:tcPr>
                  <w:tcW w:w="5365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25" w:type="dxa"/>
                </w:tcPr>
                <w:p w:rsidR="00915359" w:rsidRPr="00410E03" w:rsidRDefault="00915359" w:rsidP="00915359"/>
              </w:tc>
              <w:tc>
                <w:tcPr>
                  <w:tcW w:w="516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EC5374">
              <w:trPr>
                <w:trHeight w:val="322"/>
              </w:trPr>
              <w:tc>
                <w:tcPr>
                  <w:tcW w:w="5365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5C5080">
                  <w:pPr>
                    <w:pStyle w:val="BoldText"/>
                  </w:pPr>
                </w:p>
              </w:tc>
              <w:tc>
                <w:tcPr>
                  <w:tcW w:w="325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516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35052D">
                  <w:pPr>
                    <w:pStyle w:val="BoldText"/>
                  </w:pPr>
                </w:p>
              </w:tc>
            </w:tr>
            <w:tr w:rsidR="00915359" w:rsidRPr="00410E03" w:rsidTr="00EC5374">
              <w:trPr>
                <w:trHeight w:val="322"/>
              </w:trPr>
              <w:tc>
                <w:tcPr>
                  <w:tcW w:w="5365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  <w:tc>
                <w:tcPr>
                  <w:tcW w:w="325" w:type="dxa"/>
                </w:tcPr>
                <w:p w:rsidR="00915359" w:rsidRPr="00410E03" w:rsidRDefault="00915359" w:rsidP="00915359"/>
              </w:tc>
              <w:tc>
                <w:tcPr>
                  <w:tcW w:w="516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:rsidR="00915359" w:rsidRPr="00410E03" w:rsidRDefault="00915359" w:rsidP="00915359"/>
              </w:tc>
            </w:tr>
            <w:tr w:rsidR="00915359" w:rsidRPr="00410E03" w:rsidTr="00EC5374">
              <w:trPr>
                <w:trHeight w:val="322"/>
              </w:trPr>
              <w:tc>
                <w:tcPr>
                  <w:tcW w:w="5365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5C5080" w:rsidP="0035052D">
                  <w:pPr>
                    <w:pStyle w:val="BoldText"/>
                  </w:pPr>
                  <w:r>
                    <w:t xml:space="preserve">Space request 10’ x 10’  </w:t>
                  </w:r>
                  <w:r w:rsidR="00B25151">
                    <w:t xml:space="preserve"> # of spots. </w:t>
                  </w:r>
                  <w:r>
                    <w:t>$35 each</w:t>
                  </w:r>
                </w:p>
              </w:tc>
              <w:tc>
                <w:tcPr>
                  <w:tcW w:w="325" w:type="dxa"/>
                </w:tcPr>
                <w:p w:rsidR="00915359" w:rsidRPr="00410E03" w:rsidRDefault="00915359" w:rsidP="00915359">
                  <w:pPr>
                    <w:pStyle w:val="BoldText"/>
                  </w:pPr>
                </w:p>
              </w:tc>
              <w:tc>
                <w:tcPr>
                  <w:tcW w:w="516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35052D">
                  <w:pPr>
                    <w:pStyle w:val="BoldText"/>
                  </w:pPr>
                </w:p>
              </w:tc>
            </w:tr>
            <w:tr w:rsidR="00915359" w:rsidRPr="00410E03" w:rsidTr="00EC5374">
              <w:trPr>
                <w:trHeight w:val="40"/>
              </w:trPr>
              <w:tc>
                <w:tcPr>
                  <w:tcW w:w="5365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5C5080">
                  <w:pPr>
                    <w:pStyle w:val="BoldText"/>
                  </w:pPr>
                </w:p>
              </w:tc>
              <w:tc>
                <w:tcPr>
                  <w:tcW w:w="325" w:type="dxa"/>
                </w:tcPr>
                <w:p w:rsidR="00915359" w:rsidRPr="00410E03" w:rsidRDefault="00915359" w:rsidP="00E61D15">
                  <w:pPr>
                    <w:pStyle w:val="BoldText"/>
                  </w:pPr>
                </w:p>
              </w:tc>
              <w:tc>
                <w:tcPr>
                  <w:tcW w:w="516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:rsidR="00915359" w:rsidRPr="00410E03" w:rsidRDefault="00915359" w:rsidP="0035052D">
                  <w:pPr>
                    <w:pStyle w:val="BoldText"/>
                  </w:pPr>
                </w:p>
              </w:tc>
            </w:tr>
          </w:tbl>
          <w:p w:rsidR="00265218" w:rsidRPr="00410E03" w:rsidRDefault="00B25151" w:rsidP="004456B5">
            <w:r>
              <w:rPr>
                <w:noProof/>
              </w:rPr>
              <w:drawing>
                <wp:inline distT="0" distB="0" distL="0" distR="0" wp14:anchorId="3E282766" wp14:editId="257C39F7">
                  <wp:extent cx="3448050" cy="23329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9_08_8_web[1]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878" cy="23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" w:type="pct"/>
            <w:shd w:val="clear" w:color="auto" w:fill="auto"/>
          </w:tcPr>
          <w:p w:rsidR="00265218" w:rsidRPr="00410E03" w:rsidRDefault="00265218" w:rsidP="00CF31BB"/>
        </w:tc>
      </w:tr>
    </w:tbl>
    <w:p w:rsidR="00463B35" w:rsidRPr="00410E03" w:rsidRDefault="00463B35" w:rsidP="00E74CC6">
      <w:bookmarkStart w:id="0" w:name="_GoBack"/>
      <w:bookmarkEnd w:id="0"/>
    </w:p>
    <w:sectPr w:rsidR="00463B35" w:rsidRPr="00410E03" w:rsidSect="00B25151">
      <w:headerReference w:type="default" r:id="rId11"/>
      <w:pgSz w:w="12240" w:h="15840" w:code="1"/>
      <w:pgMar w:top="720" w:right="720" w:bottom="720" w:left="720" w:header="709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080" w:rsidRDefault="005C5080" w:rsidP="00CF31BB">
      <w:r>
        <w:separator/>
      </w:r>
    </w:p>
  </w:endnote>
  <w:endnote w:type="continuationSeparator" w:id="0">
    <w:p w:rsidR="005C5080" w:rsidRDefault="005C5080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080" w:rsidRDefault="005C5080" w:rsidP="00CF31BB">
      <w:r>
        <w:separator/>
      </w:r>
    </w:p>
  </w:footnote>
  <w:footnote w:type="continuationSeparator" w:id="0">
    <w:p w:rsidR="005C5080" w:rsidRDefault="005C5080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1B68" w:rsidRPr="00835DE8" w:rsidRDefault="00474C24" w:rsidP="00474C24">
    <w:pPr>
      <w:pStyle w:val="Header"/>
      <w:tabs>
        <w:tab w:val="left" w:pos="3165"/>
        <w:tab w:val="right" w:pos="10800"/>
      </w:tabs>
      <w:jc w:val="left"/>
    </w:pPr>
    <w:r>
      <w:tab/>
    </w:r>
    <w:r>
      <w:tab/>
    </w:r>
    <w:r>
      <w:tab/>
    </w:r>
    <w:r>
      <w:tab/>
    </w:r>
    <w:r w:rsidR="00835DE8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3587AA11" wp14:editId="5DDC111C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95250" t="95250" r="95250" b="1651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solidFill>
                                <a:schemeClr val="accent1"/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accent1"/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accent1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 w="88900" cap="sq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2D156D" id="Group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" fillcolor="#3b3b34 [2415]" strokecolor="#e84c22 [3204]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" fillcolor="window" strokecolor="#e84c22 [3204]" strokeweight="1pt">
                    <v:stroke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" fillcolor="#505046 [3215]" strokecolor="#e84c22 [3204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" fillcolor="#505046 [3215]" strokecolor="#e84c22 [3204]" strokeweight="1pt">
                <v:fill color2="#9a9a8b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" stroked="t" strokeweight="7pt">
                <v:stroke linestyle="thickThin" endcap="square"/>
                <v:imagedata r:id="rId3" o:title="" croptop="1f" cropbottom="23345f" cropright="455f"/>
                <v:path arrowok="t"/>
                <o:lock v:ext="edit" aspectratio="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080"/>
    <w:rsid w:val="0005135F"/>
    <w:rsid w:val="000C75BF"/>
    <w:rsid w:val="001034AB"/>
    <w:rsid w:val="00110721"/>
    <w:rsid w:val="001257F0"/>
    <w:rsid w:val="0016108E"/>
    <w:rsid w:val="001A199E"/>
    <w:rsid w:val="001C42C8"/>
    <w:rsid w:val="001C7C1C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74C24"/>
    <w:rsid w:val="00482917"/>
    <w:rsid w:val="004C2F50"/>
    <w:rsid w:val="004E1526"/>
    <w:rsid w:val="00524D35"/>
    <w:rsid w:val="00542A22"/>
    <w:rsid w:val="005A6806"/>
    <w:rsid w:val="005C5080"/>
    <w:rsid w:val="005D124E"/>
    <w:rsid w:val="00643F5A"/>
    <w:rsid w:val="00684557"/>
    <w:rsid w:val="006859BF"/>
    <w:rsid w:val="006A7299"/>
    <w:rsid w:val="006C7D64"/>
    <w:rsid w:val="006D43A7"/>
    <w:rsid w:val="0071089C"/>
    <w:rsid w:val="007B52D2"/>
    <w:rsid w:val="007C1F7D"/>
    <w:rsid w:val="007D4902"/>
    <w:rsid w:val="00835DE8"/>
    <w:rsid w:val="008C5804"/>
    <w:rsid w:val="008D3EE1"/>
    <w:rsid w:val="00915359"/>
    <w:rsid w:val="009E6AC6"/>
    <w:rsid w:val="009F4149"/>
    <w:rsid w:val="00A02846"/>
    <w:rsid w:val="00A13B49"/>
    <w:rsid w:val="00A3321A"/>
    <w:rsid w:val="00A73AE1"/>
    <w:rsid w:val="00AB2833"/>
    <w:rsid w:val="00AC7198"/>
    <w:rsid w:val="00AE3FB7"/>
    <w:rsid w:val="00B122BA"/>
    <w:rsid w:val="00B25151"/>
    <w:rsid w:val="00B45F61"/>
    <w:rsid w:val="00BC1B68"/>
    <w:rsid w:val="00BE6B42"/>
    <w:rsid w:val="00BF5A49"/>
    <w:rsid w:val="00C230D4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74CC6"/>
    <w:rsid w:val="00EC5374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B43412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505046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505046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B43412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emplate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947346F5EA54904ABBFBF5DCA5E7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6F9EF-ED68-4A86-B1CD-165C3207810B}"/>
      </w:docPartPr>
      <w:docPartBody>
        <w:p w:rsidR="00F507CB" w:rsidRDefault="00F507CB">
          <w:pPr>
            <w:pStyle w:val="D947346F5EA54904ABBFBF5DCA5E7089"/>
          </w:pPr>
          <w:r w:rsidRPr="009F4149">
            <w:t>Date</w:t>
          </w:r>
        </w:p>
      </w:docPartBody>
    </w:docPart>
    <w:docPart>
      <w:docPartPr>
        <w:name w:val="B9B50302627743D9BDC0A374CA6FA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9CD1B-20F0-44AB-BAFF-A540518DD544}"/>
      </w:docPartPr>
      <w:docPartBody>
        <w:p w:rsidR="00F507CB" w:rsidRDefault="00F507CB">
          <w:pPr>
            <w:pStyle w:val="B9B50302627743D9BDC0A374CA6FAF2A"/>
          </w:pPr>
          <w:r w:rsidRPr="009F4149">
            <w:t>Agent/Representative Name</w:t>
          </w:r>
        </w:p>
      </w:docPartBody>
    </w:docPart>
    <w:docPart>
      <w:docPartPr>
        <w:name w:val="50697C788D8E417092907FFBF4CA8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CDC30-90D3-44A7-B5E0-38358B4163F4}"/>
      </w:docPartPr>
      <w:docPartBody>
        <w:p w:rsidR="00F507CB" w:rsidRDefault="00F507CB">
          <w:pPr>
            <w:pStyle w:val="50697C788D8E417092907FFBF4CA8C92"/>
          </w:pPr>
          <w:r w:rsidRPr="009F4149">
            <w:t>Home Phone</w:t>
          </w:r>
        </w:p>
      </w:docPartBody>
    </w:docPart>
    <w:docPart>
      <w:docPartPr>
        <w:name w:val="8E3D6C02B9044E369CEC386041144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07A29-1ED2-4E06-9356-A4C487C62890}"/>
      </w:docPartPr>
      <w:docPartBody>
        <w:p w:rsidR="00F507CB" w:rsidRDefault="00F507CB">
          <w:pPr>
            <w:pStyle w:val="8E3D6C02B9044E369CEC3860411443A8"/>
          </w:pPr>
          <w:r w:rsidRPr="009F4149">
            <w:t>Cell Phone</w:t>
          </w:r>
        </w:p>
      </w:docPartBody>
    </w:docPart>
    <w:docPart>
      <w:docPartPr>
        <w:name w:val="C376A8E769F046BCA32FF6E98A0A3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D42E1-525E-466D-95FF-20A9BD6BE0BF}"/>
      </w:docPartPr>
      <w:docPartBody>
        <w:p w:rsidR="00F507CB" w:rsidRDefault="00F507CB">
          <w:pPr>
            <w:pStyle w:val="C376A8E769F046BCA32FF6E98A0A37A5"/>
          </w:pPr>
          <w:r w:rsidRPr="009F4149">
            <w:t>Email Address</w:t>
          </w:r>
        </w:p>
      </w:docPartBody>
    </w:docPart>
    <w:docPart>
      <w:docPartPr>
        <w:name w:val="6FA7CB74772D43A0B0471F7E319A3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F74C89-B0D1-4371-AA95-D375A25BCC7C}"/>
      </w:docPartPr>
      <w:docPartBody>
        <w:p w:rsidR="00F507CB" w:rsidRDefault="00F507CB">
          <w:pPr>
            <w:pStyle w:val="6FA7CB74772D43A0B0471F7E319A3CFA"/>
          </w:pPr>
          <w:r w:rsidRPr="00410E03">
            <w:t>Address</w:t>
          </w:r>
        </w:p>
      </w:docPartBody>
    </w:docPart>
    <w:docPart>
      <w:docPartPr>
        <w:name w:val="66C5FB962E9F4B8A88AE0DBD3AF26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411E3-92D3-46FF-A4C0-A4E93E8EA736}"/>
      </w:docPartPr>
      <w:docPartBody>
        <w:p w:rsidR="00F507CB" w:rsidRDefault="00F507CB">
          <w:pPr>
            <w:pStyle w:val="66C5FB962E9F4B8A88AE0DBD3AF26CF2"/>
          </w:pPr>
          <w:r w:rsidRPr="009F4149">
            <w:t>City</w:t>
          </w:r>
        </w:p>
      </w:docPartBody>
    </w:docPart>
    <w:docPart>
      <w:docPartPr>
        <w:name w:val="82F3EA9D28BD4A0D82D1D92D88EA0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9AA3D-47B2-4252-ABE4-A2303DCAE2B8}"/>
      </w:docPartPr>
      <w:docPartBody>
        <w:p w:rsidR="00F507CB" w:rsidRDefault="00F507CB">
          <w:pPr>
            <w:pStyle w:val="82F3EA9D28BD4A0D82D1D92D88EA05FE"/>
          </w:pPr>
          <w:r w:rsidRPr="009F4149">
            <w:t>State.</w:t>
          </w:r>
        </w:p>
      </w:docPartBody>
    </w:docPart>
    <w:docPart>
      <w:docPartPr>
        <w:name w:val="6375EC8497AE4E6B942995A0558C0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346A6-9C79-4774-8FE8-84DE914A2115}"/>
      </w:docPartPr>
      <w:docPartBody>
        <w:p w:rsidR="00F507CB" w:rsidRDefault="00F507CB">
          <w:pPr>
            <w:pStyle w:val="6375EC8497AE4E6B942995A0558C0D93"/>
          </w:pPr>
          <w:r w:rsidRPr="009F4149">
            <w:t>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7CB"/>
    <w:rsid w:val="00F50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9BD0884B3B46E9B6768BE547BA55BD">
    <w:name w:val="3B9BD0884B3B46E9B6768BE547BA55BD"/>
  </w:style>
  <w:style w:type="paragraph" w:customStyle="1" w:styleId="D947346F5EA54904ABBFBF5DCA5E7089">
    <w:name w:val="D947346F5EA54904ABBFBF5DCA5E7089"/>
  </w:style>
  <w:style w:type="paragraph" w:customStyle="1" w:styleId="B9B50302627743D9BDC0A374CA6FAF2A">
    <w:name w:val="B9B50302627743D9BDC0A374CA6FAF2A"/>
  </w:style>
  <w:style w:type="paragraph" w:customStyle="1" w:styleId="7F1BD23A4BA64A50A442037C6AA424B1">
    <w:name w:val="7F1BD23A4BA64A50A442037C6AA424B1"/>
  </w:style>
  <w:style w:type="paragraph" w:customStyle="1" w:styleId="EF73CE34758C4E8ABBA409CE32CA4839">
    <w:name w:val="EF73CE34758C4E8ABBA409CE32CA4839"/>
  </w:style>
  <w:style w:type="paragraph" w:customStyle="1" w:styleId="6036C75FD7BD4DD38AF590AFEC09A84C">
    <w:name w:val="6036C75FD7BD4DD38AF590AFEC09A84C"/>
  </w:style>
  <w:style w:type="paragraph" w:customStyle="1" w:styleId="50697C788D8E417092907FFBF4CA8C92">
    <w:name w:val="50697C788D8E417092907FFBF4CA8C92"/>
  </w:style>
  <w:style w:type="paragraph" w:customStyle="1" w:styleId="8E3D6C02B9044E369CEC3860411443A8">
    <w:name w:val="8E3D6C02B9044E369CEC3860411443A8"/>
  </w:style>
  <w:style w:type="paragraph" w:customStyle="1" w:styleId="C376A8E769F046BCA32FF6E98A0A37A5">
    <w:name w:val="C376A8E769F046BCA32FF6E98A0A37A5"/>
  </w:style>
  <w:style w:type="paragraph" w:customStyle="1" w:styleId="6FA7CB74772D43A0B0471F7E319A3CFA">
    <w:name w:val="6FA7CB74772D43A0B0471F7E319A3CFA"/>
  </w:style>
  <w:style w:type="paragraph" w:customStyle="1" w:styleId="66C5FB962E9F4B8A88AE0DBD3AF26CF2">
    <w:name w:val="66C5FB962E9F4B8A88AE0DBD3AF26CF2"/>
  </w:style>
  <w:style w:type="paragraph" w:customStyle="1" w:styleId="82F3EA9D28BD4A0D82D1D92D88EA05FE">
    <w:name w:val="82F3EA9D28BD4A0D82D1D92D88EA05FE"/>
  </w:style>
  <w:style w:type="paragraph" w:customStyle="1" w:styleId="6375EC8497AE4E6B942995A0558C0D93">
    <w:name w:val="6375EC8497AE4E6B942995A0558C0D93"/>
  </w:style>
  <w:style w:type="paragraph" w:customStyle="1" w:styleId="CB53E50F29B94589B211E37096CACED6">
    <w:name w:val="CB53E50F29B94589B211E37096CACED6"/>
  </w:style>
  <w:style w:type="paragraph" w:customStyle="1" w:styleId="13C697ED800C46CA94B7DB958B40E11E">
    <w:name w:val="13C697ED800C46CA94B7DB958B40E11E"/>
  </w:style>
  <w:style w:type="paragraph" w:customStyle="1" w:styleId="9B35E5F2117440C2915EAC27A0561E23">
    <w:name w:val="9B35E5F2117440C2915EAC27A0561E23"/>
  </w:style>
  <w:style w:type="paragraph" w:customStyle="1" w:styleId="F610DB8E1944483199864B2396AE685C">
    <w:name w:val="F610DB8E1944483199864B2396AE685C"/>
  </w:style>
  <w:style w:type="paragraph" w:customStyle="1" w:styleId="E1C64F622E0C46F4B906E3C29859EE9B">
    <w:name w:val="E1C64F622E0C46F4B906E3C29859EE9B"/>
  </w:style>
  <w:style w:type="paragraph" w:customStyle="1" w:styleId="C79EE89F4F2A410D9CCDE2F51C173285">
    <w:name w:val="C79EE89F4F2A410D9CCDE2F51C173285"/>
  </w:style>
  <w:style w:type="paragraph" w:customStyle="1" w:styleId="E45BFFE3C8AC4D76B2E77EE473543AE9">
    <w:name w:val="E45BFFE3C8AC4D76B2E77EE473543AE9"/>
  </w:style>
  <w:style w:type="paragraph" w:customStyle="1" w:styleId="51ACD7DF077843FA867A7136D155EECF">
    <w:name w:val="51ACD7DF077843FA867A7136D155EECF"/>
  </w:style>
  <w:style w:type="paragraph" w:customStyle="1" w:styleId="89396A98E5D14057B4BDE448FC279961">
    <w:name w:val="89396A98E5D14057B4BDE448FC2799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E182A5-01FE-47DC-9F56-AD00D2DEE96C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16c05727-aa75-4e4a-9b5f-8a80a1165891"/>
    <ds:schemaRef ds:uri="71af3243-3dd4-4a8d-8c0d-dd76da1f02a5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5492B4-2889-4EFC-94AB-268F5E723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form.dotx</Template>
  <TotalTime>0</TotalTime>
  <Pages>2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2019-05-16T18:37:00Z</dcterms:created>
  <dcterms:modified xsi:type="dcterms:W3CDTF">2020-03-28T18:17:00Z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